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="432" w:tblpY="815"/>
        <w:tblW w:w="13788" w:type="dxa"/>
        <w:tblLook w:val="04A0" w:firstRow="1" w:lastRow="0" w:firstColumn="1" w:lastColumn="0" w:noHBand="0" w:noVBand="1"/>
      </w:tblPr>
      <w:tblGrid>
        <w:gridCol w:w="1548"/>
        <w:gridCol w:w="1055"/>
        <w:gridCol w:w="2742"/>
        <w:gridCol w:w="1512"/>
        <w:gridCol w:w="1230"/>
        <w:gridCol w:w="2742"/>
        <w:gridCol w:w="2959"/>
      </w:tblGrid>
      <w:tr w:rsidR="000B081E" w:rsidTr="00C92A92">
        <w:trPr>
          <w:trHeight w:val="333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6" w:space="0" w:color="BFBFBF" w:themeColor="background1" w:themeShade="BF"/>
            </w:tcBorders>
            <w:vAlign w:val="center"/>
          </w:tcPr>
          <w:p w:rsidR="000B081E" w:rsidRPr="000F47EE" w:rsidRDefault="000B081E" w:rsidP="000B081E">
            <w:pPr>
              <w:jc w:val="right"/>
              <w:rPr>
                <w:b/>
                <w:sz w:val="24"/>
                <w:szCs w:val="20"/>
              </w:rPr>
            </w:pPr>
            <w:bookmarkStart w:id="0" w:name="_GoBack"/>
            <w:bookmarkEnd w:id="0"/>
            <w:r w:rsidRPr="00917571">
              <w:rPr>
                <w:color w:val="808080" w:themeColor="background1" w:themeShade="80"/>
                <w:sz w:val="36"/>
                <w:szCs w:val="28"/>
              </w:rPr>
              <w:t>Grade</w:t>
            </w:r>
            <w:r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  <w:r w:rsidRPr="00CE1915">
              <w:rPr>
                <w:color w:val="808080" w:themeColor="background1" w:themeShade="80"/>
                <w:sz w:val="36"/>
                <w:szCs w:val="28"/>
              </w:rPr>
              <w:t>#</w:t>
            </w:r>
          </w:p>
        </w:tc>
        <w:tc>
          <w:tcPr>
            <w:tcW w:w="5309" w:type="dxa"/>
            <w:gridSpan w:val="3"/>
            <w:tcBorders>
              <w:top w:val="nil"/>
              <w:left w:val="single" w:sz="6" w:space="0" w:color="BFBFBF" w:themeColor="background1" w:themeShade="BF"/>
              <w:bottom w:val="nil"/>
              <w:right w:val="nil"/>
            </w:tcBorders>
            <w:vAlign w:val="center"/>
          </w:tcPr>
          <w:p w:rsidR="000B081E" w:rsidRDefault="000B081E" w:rsidP="000B081E">
            <w:pPr>
              <w:rPr>
                <w:b/>
                <w:sz w:val="24"/>
                <w:szCs w:val="20"/>
              </w:rPr>
            </w:pPr>
            <w:r>
              <w:rPr>
                <w:b/>
                <w:sz w:val="36"/>
                <w:szCs w:val="28"/>
              </w:rPr>
              <w:t>Title of Unit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081E" w:rsidRDefault="000B081E" w:rsidP="000B081E">
            <w:pPr>
              <w:jc w:val="right"/>
              <w:rPr>
                <w:b/>
                <w:sz w:val="24"/>
                <w:szCs w:val="20"/>
              </w:rPr>
            </w:pPr>
            <w:r w:rsidRPr="002C08FF">
              <w:rPr>
                <w:b/>
                <w:color w:val="7F7F7F" w:themeColor="text1" w:themeTint="80"/>
                <w:sz w:val="20"/>
              </w:rPr>
              <w:t>Overarching Questions:</w:t>
            </w:r>
          </w:p>
        </w:tc>
        <w:tc>
          <w:tcPr>
            <w:tcW w:w="5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081E" w:rsidRPr="00D4661C" w:rsidRDefault="000B081E" w:rsidP="000B081E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1</w:t>
            </w:r>
          </w:p>
          <w:p w:rsidR="000B081E" w:rsidRDefault="000B081E" w:rsidP="000B081E">
            <w:pPr>
              <w:ind w:left="-198" w:firstLine="198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2</w:t>
            </w:r>
          </w:p>
          <w:p w:rsidR="000B081E" w:rsidRPr="000B081E" w:rsidRDefault="000B081E" w:rsidP="000B081E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[add more questions as needed]</w:t>
            </w:r>
          </w:p>
        </w:tc>
      </w:tr>
      <w:tr w:rsidR="000B081E" w:rsidTr="000B081E">
        <w:trPr>
          <w:trHeight w:val="110"/>
        </w:trPr>
        <w:tc>
          <w:tcPr>
            <w:tcW w:w="137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81E" w:rsidRPr="000B081E" w:rsidRDefault="000B081E" w:rsidP="000B08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B081E" w:rsidTr="000B081E">
        <w:trPr>
          <w:trHeight w:val="333"/>
        </w:trPr>
        <w:tc>
          <w:tcPr>
            <w:tcW w:w="2603" w:type="dxa"/>
            <w:gridSpan w:val="2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nil"/>
              <w:right w:val="nil"/>
            </w:tcBorders>
          </w:tcPr>
          <w:p w:rsidR="000B081E" w:rsidRPr="000F47EE" w:rsidRDefault="000B081E" w:rsidP="000B081E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1</w:t>
            </w:r>
          </w:p>
        </w:tc>
        <w:tc>
          <w:tcPr>
            <w:tcW w:w="2742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B081E" w:rsidRPr="000F47EE" w:rsidRDefault="000B081E" w:rsidP="000B081E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2</w:t>
            </w:r>
          </w:p>
        </w:tc>
        <w:tc>
          <w:tcPr>
            <w:tcW w:w="2742" w:type="dxa"/>
            <w:gridSpan w:val="2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</w:tcPr>
          <w:p w:rsidR="000B081E" w:rsidRPr="000F47EE" w:rsidRDefault="000B081E" w:rsidP="000B081E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3</w:t>
            </w:r>
          </w:p>
        </w:tc>
        <w:tc>
          <w:tcPr>
            <w:tcW w:w="2742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B081E" w:rsidRPr="000F47EE" w:rsidRDefault="000B081E" w:rsidP="000B081E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 xml:space="preserve">Text </w:t>
            </w:r>
            <w:r>
              <w:rPr>
                <w:b/>
                <w:sz w:val="24"/>
                <w:szCs w:val="20"/>
              </w:rPr>
              <w:t>4</w:t>
            </w:r>
          </w:p>
        </w:tc>
        <w:tc>
          <w:tcPr>
            <w:tcW w:w="2959" w:type="dxa"/>
            <w:tcBorders>
              <w:top w:val="single" w:sz="12" w:space="0" w:color="BFBFBF" w:themeColor="background1" w:themeShade="BF"/>
              <w:left w:val="nil"/>
              <w:bottom w:val="nil"/>
              <w:right w:val="single" w:sz="12" w:space="0" w:color="BFBFBF" w:themeColor="background1" w:themeShade="BF"/>
            </w:tcBorders>
          </w:tcPr>
          <w:p w:rsidR="000B081E" w:rsidRPr="000F47EE" w:rsidRDefault="000B081E" w:rsidP="000B081E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Text 5</w:t>
            </w:r>
          </w:p>
        </w:tc>
      </w:tr>
      <w:tr w:rsidR="000B081E" w:rsidTr="000B081E">
        <w:trPr>
          <w:trHeight w:val="270"/>
        </w:trPr>
        <w:tc>
          <w:tcPr>
            <w:tcW w:w="2603" w:type="dxa"/>
            <w:gridSpan w:val="2"/>
            <w:tcBorders>
              <w:top w:val="nil"/>
              <w:left w:val="single" w:sz="12" w:space="0" w:color="BFBFBF" w:themeColor="background1" w:themeShade="BF"/>
              <w:bottom w:val="nil"/>
              <w:right w:val="nil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7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12" w:space="0" w:color="BFBFBF" w:themeColor="background1" w:themeShade="BF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</w:tr>
      <w:tr w:rsidR="000B081E" w:rsidTr="000B081E">
        <w:trPr>
          <w:trHeight w:val="438"/>
        </w:trPr>
        <w:tc>
          <w:tcPr>
            <w:tcW w:w="2603" w:type="dxa"/>
            <w:gridSpan w:val="2"/>
            <w:tcBorders>
              <w:top w:val="nil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742" w:type="dxa"/>
            <w:gridSpan w:val="2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vAlign w:val="center"/>
          </w:tcPr>
          <w:p w:rsidR="000B081E" w:rsidRPr="002C08FF" w:rsidRDefault="000B081E" w:rsidP="000B081E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</w:tr>
      <w:tr w:rsidR="000B081E" w:rsidTr="000B081E">
        <w:trPr>
          <w:trHeight w:val="3361"/>
        </w:trPr>
        <w:tc>
          <w:tcPr>
            <w:tcW w:w="2603" w:type="dxa"/>
            <w:gridSpan w:val="2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</w:tcPr>
          <w:p w:rsidR="000B081E" w:rsidRDefault="000B081E" w:rsidP="000B081E">
            <w:pPr>
              <w:pStyle w:val="ListParagraph"/>
              <w:numPr>
                <w:ilvl w:val="1"/>
                <w:numId w:val="1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CE1915" w:rsidRDefault="000B081E" w:rsidP="000B081E">
            <w:pPr>
              <w:rPr>
                <w:b/>
                <w:sz w:val="18"/>
                <w:szCs w:val="18"/>
              </w:rPr>
            </w:pPr>
          </w:p>
          <w:p w:rsidR="000B081E" w:rsidRPr="00116FD6" w:rsidRDefault="000B081E" w:rsidP="000B081E">
            <w:pPr>
              <w:pStyle w:val="ListParagraph"/>
              <w:numPr>
                <w:ilvl w:val="1"/>
                <w:numId w:val="1"/>
              </w:numPr>
              <w:rPr>
                <w:b/>
                <w:sz w:val="20"/>
                <w:szCs w:val="18"/>
              </w:rPr>
            </w:pPr>
            <w:r w:rsidRPr="00116FD6">
              <w:rPr>
                <w:b/>
                <w:sz w:val="20"/>
                <w:szCs w:val="18"/>
              </w:rPr>
              <w:t>Task 2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CE1915" w:rsidRDefault="000B081E" w:rsidP="000B081E">
            <w:pPr>
              <w:rPr>
                <w:b/>
                <w:sz w:val="18"/>
                <w:szCs w:val="18"/>
              </w:rPr>
            </w:pPr>
          </w:p>
          <w:p w:rsidR="000B081E" w:rsidRPr="00CE1915" w:rsidRDefault="000B081E" w:rsidP="000B081E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  <w:p w:rsidR="000B081E" w:rsidRDefault="000B081E" w:rsidP="000B081E"/>
        </w:tc>
        <w:tc>
          <w:tcPr>
            <w:tcW w:w="2742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</w:tcPr>
          <w:p w:rsidR="000B081E" w:rsidRPr="00116FD6" w:rsidRDefault="000B081E" w:rsidP="000B081E">
            <w:pPr>
              <w:pStyle w:val="ListParagraph"/>
              <w:numPr>
                <w:ilvl w:val="0"/>
                <w:numId w:val="13"/>
              </w:numPr>
              <w:ind w:left="360"/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1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116FD6" w:rsidRDefault="000B081E" w:rsidP="000B081E">
            <w:pPr>
              <w:pStyle w:val="ListParagraph"/>
              <w:numPr>
                <w:ilvl w:val="0"/>
                <w:numId w:val="13"/>
              </w:numPr>
              <w:ind w:left="360"/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2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CE1915" w:rsidRDefault="000B081E" w:rsidP="000B081E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0B081E" w:rsidRDefault="000B081E" w:rsidP="000B081E"/>
        </w:tc>
        <w:tc>
          <w:tcPr>
            <w:tcW w:w="2742" w:type="dxa"/>
            <w:gridSpan w:val="2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</w:tcPr>
          <w:p w:rsidR="000B081E" w:rsidRPr="00116FD6" w:rsidRDefault="000B081E" w:rsidP="000B081E">
            <w:pPr>
              <w:pStyle w:val="ListParagraph"/>
              <w:numPr>
                <w:ilvl w:val="0"/>
                <w:numId w:val="14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1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116FD6" w:rsidRDefault="000B081E" w:rsidP="000B081E">
            <w:pPr>
              <w:pStyle w:val="ListParagraph"/>
              <w:numPr>
                <w:ilvl w:val="0"/>
                <w:numId w:val="14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2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CE1915" w:rsidRDefault="000B081E" w:rsidP="000B081E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0B081E" w:rsidRDefault="000B081E" w:rsidP="000B081E"/>
        </w:tc>
        <w:tc>
          <w:tcPr>
            <w:tcW w:w="2742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</w:tcPr>
          <w:p w:rsidR="000B081E" w:rsidRPr="00116FD6" w:rsidRDefault="000B081E" w:rsidP="000B081E">
            <w:pPr>
              <w:pStyle w:val="ListParagraph"/>
              <w:numPr>
                <w:ilvl w:val="0"/>
                <w:numId w:val="15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1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116FD6" w:rsidRDefault="000B081E" w:rsidP="000B081E">
            <w:pPr>
              <w:pStyle w:val="ListParagraph"/>
              <w:numPr>
                <w:ilvl w:val="0"/>
                <w:numId w:val="15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2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CE1915" w:rsidRDefault="000B081E" w:rsidP="000B081E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0B081E" w:rsidRDefault="000B081E" w:rsidP="000B081E"/>
        </w:tc>
        <w:tc>
          <w:tcPr>
            <w:tcW w:w="2959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:rsidR="000B081E" w:rsidRPr="00116FD6" w:rsidRDefault="000B081E" w:rsidP="000B081E">
            <w:pPr>
              <w:pStyle w:val="ListParagraph"/>
              <w:numPr>
                <w:ilvl w:val="0"/>
                <w:numId w:val="16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1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116FD6" w:rsidRDefault="000B081E" w:rsidP="000B081E">
            <w:pPr>
              <w:pStyle w:val="ListParagraph"/>
              <w:numPr>
                <w:ilvl w:val="0"/>
                <w:numId w:val="16"/>
              </w:numPr>
              <w:rPr>
                <w:b/>
                <w:sz w:val="20"/>
              </w:rPr>
            </w:pPr>
            <w:r w:rsidRPr="00116FD6">
              <w:rPr>
                <w:b/>
                <w:sz w:val="20"/>
              </w:rPr>
              <w:t>Task 2 Title</w:t>
            </w:r>
          </w:p>
          <w:p w:rsidR="000B081E" w:rsidRPr="00CE1915" w:rsidRDefault="000B081E" w:rsidP="000B081E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0B081E" w:rsidRPr="00116FD6" w:rsidRDefault="000B081E" w:rsidP="000B081E">
            <w:pPr>
              <w:rPr>
                <w:sz w:val="18"/>
              </w:rPr>
            </w:pPr>
          </w:p>
          <w:p w:rsidR="000B081E" w:rsidRPr="00CE1915" w:rsidRDefault="000B081E" w:rsidP="000B081E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0B081E" w:rsidRDefault="000B081E" w:rsidP="000B081E"/>
        </w:tc>
      </w:tr>
      <w:tr w:rsidR="000B081E" w:rsidTr="000B081E">
        <w:trPr>
          <w:trHeight w:val="808"/>
        </w:trPr>
        <w:tc>
          <w:tcPr>
            <w:tcW w:w="13788" w:type="dxa"/>
            <w:gridSpan w:val="7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2F2F2" w:themeFill="background1" w:themeFillShade="F2"/>
          </w:tcPr>
          <w:p w:rsidR="000B081E" w:rsidRPr="002C08FF" w:rsidRDefault="000B081E" w:rsidP="000B081E">
            <w:pPr>
              <w:rPr>
                <w:b/>
                <w:sz w:val="20"/>
              </w:rPr>
            </w:pPr>
            <w:r w:rsidRPr="002C08FF">
              <w:rPr>
                <w:b/>
                <w:sz w:val="20"/>
              </w:rPr>
              <w:t>Culminating Assessment</w:t>
            </w:r>
          </w:p>
          <w:p w:rsidR="000B081E" w:rsidRPr="002C08FF" w:rsidRDefault="000B081E" w:rsidP="000B081E">
            <w:pPr>
              <w:rPr>
                <w:sz w:val="16"/>
              </w:rPr>
            </w:pPr>
            <w:r>
              <w:rPr>
                <w:sz w:val="16"/>
              </w:rPr>
              <w:t xml:space="preserve">Description of culminating assessment goes here. </w:t>
            </w:r>
          </w:p>
          <w:p w:rsidR="000B081E" w:rsidRDefault="000B081E" w:rsidP="000B081E"/>
          <w:p w:rsidR="000B081E" w:rsidRDefault="000B081E" w:rsidP="000B081E"/>
          <w:p w:rsidR="000B081E" w:rsidRDefault="000B081E" w:rsidP="000B081E"/>
        </w:tc>
      </w:tr>
    </w:tbl>
    <w:p w:rsidR="005239E4" w:rsidRDefault="005239E4" w:rsidP="007E08C3"/>
    <w:sectPr w:rsidR="005239E4" w:rsidSect="007E08C3">
      <w:footerReference w:type="default" r:id="rId9"/>
      <w:pgSz w:w="15840" w:h="12240" w:orient="landscape"/>
      <w:pgMar w:top="810" w:right="99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FD4" w:rsidRDefault="00C77FD4" w:rsidP="002C08FF">
      <w:pPr>
        <w:spacing w:after="0" w:line="240" w:lineRule="auto"/>
      </w:pPr>
      <w:r>
        <w:separator/>
      </w:r>
    </w:p>
  </w:endnote>
  <w:endnote w:type="continuationSeparator" w:id="0">
    <w:p w:rsidR="00C77FD4" w:rsidRDefault="00C77FD4" w:rsidP="002C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8FF" w:rsidRDefault="00055F80" w:rsidP="002C08F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D0CE52" wp14:editId="50881B0C">
          <wp:simplePos x="0" y="0"/>
          <wp:positionH relativeFrom="column">
            <wp:posOffset>146989</wp:posOffset>
          </wp:positionH>
          <wp:positionV relativeFrom="paragraph">
            <wp:posOffset>-1905</wp:posOffset>
          </wp:positionV>
          <wp:extent cx="1399430" cy="477279"/>
          <wp:effectExtent l="0" t="0" r="0" b="0"/>
          <wp:wrapNone/>
          <wp:docPr id="3" name="Picture 3" descr="C:\Users\ca18555\Documents\Dropbox\TDOE projects\Logos\TNCor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18555\Documents\Dropbox\TDOE projects\Logos\TNCor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430" cy="477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2C08FF">
      <w:rPr>
        <w:noProof/>
      </w:rPr>
      <w:drawing>
        <wp:inline distT="0" distB="0" distL="0" distR="0" wp14:anchorId="10826D7C" wp14:editId="76AEE484">
          <wp:extent cx="2013135" cy="371993"/>
          <wp:effectExtent l="0" t="0" r="635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ndary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684" cy="37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FD4" w:rsidRDefault="00C77FD4" w:rsidP="002C08FF">
      <w:pPr>
        <w:spacing w:after="0" w:line="240" w:lineRule="auto"/>
      </w:pPr>
      <w:r>
        <w:separator/>
      </w:r>
    </w:p>
  </w:footnote>
  <w:footnote w:type="continuationSeparator" w:id="0">
    <w:p w:rsidR="00C77FD4" w:rsidRDefault="00C77FD4" w:rsidP="002C0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ADD"/>
    <w:multiLevelType w:val="hybridMultilevel"/>
    <w:tmpl w:val="1A9AF5D0"/>
    <w:lvl w:ilvl="0" w:tplc="92BCC092">
      <w:start w:val="1"/>
      <w:numFmt w:val="decimal"/>
      <w:lvlText w:val="5.%1 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85391B"/>
    <w:multiLevelType w:val="hybridMultilevel"/>
    <w:tmpl w:val="E586F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811CE"/>
    <w:multiLevelType w:val="hybridMultilevel"/>
    <w:tmpl w:val="8078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C346E"/>
    <w:multiLevelType w:val="multilevel"/>
    <w:tmpl w:val="EA7679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01A3E90"/>
    <w:multiLevelType w:val="multilevel"/>
    <w:tmpl w:val="AFC21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23D0396"/>
    <w:multiLevelType w:val="hybridMultilevel"/>
    <w:tmpl w:val="A7C24A98"/>
    <w:lvl w:ilvl="0" w:tplc="80387BD2">
      <w:start w:val="1"/>
      <w:numFmt w:val="decimal"/>
      <w:lvlText w:val="3.%1 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6266D4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33FA287D"/>
    <w:multiLevelType w:val="hybridMultilevel"/>
    <w:tmpl w:val="0C9AD9EE"/>
    <w:lvl w:ilvl="0" w:tplc="9894FAEE">
      <w:start w:val="1"/>
      <w:numFmt w:val="decimal"/>
      <w:lvlText w:val="4.%1 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73068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DF20F58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54B03529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4C66527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DBD770C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FD82EEC"/>
    <w:multiLevelType w:val="hybridMultilevel"/>
    <w:tmpl w:val="44085AF2"/>
    <w:lvl w:ilvl="0" w:tplc="52142AC4">
      <w:start w:val="1"/>
      <w:numFmt w:val="decimal"/>
      <w:lvlText w:val="2.%1 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1B45B5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7F687CB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4"/>
  </w:num>
  <w:num w:numId="4">
    <w:abstractNumId w:val="8"/>
  </w:num>
  <w:num w:numId="5">
    <w:abstractNumId w:val="2"/>
  </w:num>
  <w:num w:numId="6">
    <w:abstractNumId w:val="10"/>
  </w:num>
  <w:num w:numId="7">
    <w:abstractNumId w:val="6"/>
  </w:num>
  <w:num w:numId="8">
    <w:abstractNumId w:val="14"/>
  </w:num>
  <w:num w:numId="9">
    <w:abstractNumId w:val="11"/>
  </w:num>
  <w:num w:numId="10">
    <w:abstractNumId w:val="12"/>
  </w:num>
  <w:num w:numId="11">
    <w:abstractNumId w:val="9"/>
  </w:num>
  <w:num w:numId="12">
    <w:abstractNumId w:val="1"/>
  </w:num>
  <w:num w:numId="13">
    <w:abstractNumId w:val="13"/>
  </w:num>
  <w:num w:numId="14">
    <w:abstractNumId w:val="5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D4"/>
    <w:rsid w:val="00055F80"/>
    <w:rsid w:val="000B081E"/>
    <w:rsid w:val="000F47EE"/>
    <w:rsid w:val="00116FD6"/>
    <w:rsid w:val="00184558"/>
    <w:rsid w:val="001A0A62"/>
    <w:rsid w:val="001C789A"/>
    <w:rsid w:val="002C08FF"/>
    <w:rsid w:val="0050496E"/>
    <w:rsid w:val="005239E4"/>
    <w:rsid w:val="00567A98"/>
    <w:rsid w:val="007E08C3"/>
    <w:rsid w:val="00801E57"/>
    <w:rsid w:val="00917571"/>
    <w:rsid w:val="00A0189C"/>
    <w:rsid w:val="00A30B26"/>
    <w:rsid w:val="00B51BD3"/>
    <w:rsid w:val="00B94BBC"/>
    <w:rsid w:val="00BC31B2"/>
    <w:rsid w:val="00C77FD4"/>
    <w:rsid w:val="00C92A92"/>
    <w:rsid w:val="00CE1915"/>
    <w:rsid w:val="00D4661C"/>
    <w:rsid w:val="00E25AA0"/>
    <w:rsid w:val="00E8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NCore.org\tncore%20updates\February%202014%20docs\unit_map_5tex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9897-9CB3-46FF-AF3A-4CD2A0971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unit_map_5texts.dotx</Template>
  <TotalTime>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Duren Thompson</dc:creator>
  <cp:lastModifiedBy>Duren Thompson</cp:lastModifiedBy>
  <cp:revision>1</cp:revision>
  <dcterms:created xsi:type="dcterms:W3CDTF">2014-02-12T15:30:00Z</dcterms:created>
  <dcterms:modified xsi:type="dcterms:W3CDTF">2014-02-12T15:30:00Z</dcterms:modified>
</cp:coreProperties>
</file>